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Работа волонтёра Савиновой Арины за 2021 год. Это я.</w: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sun9-21.userapi.com/impg/IWRKxhEBUbkB0OM_F96PH7H4LK2c-YPe-MZ8yg/b_3occ75HL8.jpg?size=1280x1280&amp;quality=96&amp;sign=9de9c05fc582c535c85bdcdd80d56a9e&amp;type=album" style="width:519pt;height:595.5pt;visibility:visible">
            <v:imagedata r:id="rId4" o:title="" cropleft="5717f" cropright="3553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386C8B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Отдых после работы над школьным уголком на улице.</w:t>
      </w:r>
      <w:r w:rsidRPr="002E7BF3">
        <w:rPr>
          <w:noProof/>
          <w:lang w:eastAsia="ru-RU"/>
        </w:rPr>
        <w:t xml:space="preserve"> </w: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28" o:spid="_x0000_i1026" type="#_x0000_t75" alt="https://sun9-49.userapi.com/impg/NMM1IosJQQFoWFrKeQ0a-i_RUwdK7IwuR9Uc2w/gh39n-0lwu8.jpg?size=1280x720&amp;quality=96&amp;sign=dcc0e76933d97c67a8d603c6f38b798b&amp;type=album" style="width:547.5pt;height:367.5pt;visibility:visible">
            <v:imagedata r:id="rId5" o:title="" cropright="10578f"/>
          </v:shape>
        </w:pic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25" o:spid="_x0000_i1027" type="#_x0000_t75" alt="https://sun9-22.userapi.com/impg/O0A8Cd739_KSYvz3d08hTTM3kaNahtp-Z9-11g/uBlRwuqxECc.jpg?size=1280x720&amp;quality=96&amp;sign=95ef8ab97ca93cc5b027a09323fcea73&amp;type=album" style="width:338.25pt;height:356.25pt;visibility:visible">
            <v:imagedata r:id="rId6" o:title="" cropright="30587f"/>
          </v:shape>
        </w:pic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мая на субботнике ( 1-я справа)</w: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4" o:spid="_x0000_i1028" type="#_x0000_t75" alt="https://sun9-82.userapi.com/impg/rb_4wHAaW5-14fv1l_O49aDDkoB_b6DAB1bNVw/8DizoUnDwxQ.jpg?size=1280x720&amp;quality=96&amp;sign=f4ee1dca2b13d842caf2c51e0abac235&amp;type=album" style="width:518.25pt;height:388.5pt;visibility:visible">
            <v:imagedata r:id="rId7" o:title="" cropleft="6130f" cropright="8888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 в Ермаковском ДК (песня строить и жить помогает), поём.</w: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386C8B">
      <w:pPr>
        <w:jc w:val="center"/>
        <w:rPr>
          <w:rFonts w:ascii="Times New Roman" w:hAnsi="Times New Roman" w:cs="Times New Roman"/>
          <w:sz w:val="32"/>
          <w:szCs w:val="32"/>
        </w:rPr>
      </w:pPr>
      <w:r w:rsidRPr="00EB4149">
        <w:rPr>
          <w:noProof/>
          <w:lang w:eastAsia="ru-RU"/>
        </w:rPr>
        <w:pict>
          <v:shape id="Рисунок 19" o:spid="_x0000_i1029" type="#_x0000_t75" alt="https://sun9-85.userapi.com/impg/AVcSGBuR7dQiCmBYT4gwrz22kqZ10Gg-cLwL4w/Cxsn59HnNmk.jpg?size=1280x1280&amp;quality=96&amp;sign=32bfe462abf8fcfb295c61721984e6f9&amp;type=album" style="width:528.75pt;height:681.75pt;visibility:visible">
            <v:imagedata r:id="rId8" o:title="" cropleft="5775f" cropright="8888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386C8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– День Учителя, я играю со зрителями.</w: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386C8B">
      <w:pPr>
        <w:jc w:val="center"/>
        <w:rPr>
          <w:rFonts w:ascii="Times New Roman" w:hAnsi="Times New Roman" w:cs="Times New Roman"/>
          <w:sz w:val="32"/>
          <w:szCs w:val="32"/>
        </w:rPr>
      </w:pPr>
      <w:r w:rsidRPr="001A7F3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0" type="#_x0000_t75" style="width:560.25pt;height:355.5pt;visibility:visible">
            <v:imagedata r:id="rId9" o:title="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Активна во всех мероприятиях школы…</w: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31" o:spid="_x0000_i1031" type="#_x0000_t75" alt="https://sun9-9.userapi.com/impg/ltWt-pMqDSLlEFHB49Z_KtcHUTyFrTzsIFFLRw/nF4eflYwSzY.jpg?size=607x1080&amp;quality=96&amp;sign=ec4f06f3d37a04be7f62274d64f78266&amp;type=album" style="width:528pt;height:658.5pt;visibility:visible">
            <v:imagedata r:id="rId10" o:title="" croptop="2180f" cropbottom="17412f"/>
          </v:shape>
        </w:pict>
      </w:r>
    </w:p>
    <w:p w:rsidR="000940AA" w:rsidRDefault="000940AA" w:rsidP="00386C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онлайн-игре (сосредоточенно думаю над вопросом)</w: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  <w:r w:rsidRPr="00EB4149">
        <w:rPr>
          <w:noProof/>
          <w:lang w:eastAsia="ru-RU"/>
        </w:rPr>
        <w:pict>
          <v:shape id="Рисунок 7" o:spid="_x0000_i1032" type="#_x0000_t75" alt="https://sun9-14.userapi.com/impg/NeBwlEkyWaO7B1QS_5Mibiwq31CIvmYhBgXA1w/5J1EiTnf7cc.jpg?size=1280x720&amp;quality=96&amp;sign=a4c5e1fb5f5f0c1091da4ca7ea72689d&amp;type=album" style="width:518.25pt;height:426.75pt;visibility:visible">
            <v:imagedata r:id="rId11" o:title="" cropleft="3820f" cropright="16360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Готовила важные классные часы…  (я – первая слева)</w: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13" o:spid="_x0000_i1033" type="#_x0000_t75" alt="https://sun9-53.userapi.com/impg/suDpldKtXw-iVClAq4Sca78syuFcDSA8JPBf4w/PYlhZS1XdlM.jpg?size=1280x720&amp;quality=96&amp;sign=fb3780323e1bd6c7f0ecced6580d3854&amp;type=album" style="width:549pt;height:318.75pt;visibility:visible">
            <v:imagedata r:id="rId12" o:title="" cropright="2041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и, конечно, майский волонтёрский слёт в Пошехонье – нас показать, с работой, и на других посмотреть (я справа)</w: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16" o:spid="_x0000_i1034" type="#_x0000_t75" alt="https://sun9-3.userapi.com/impg/UvMSQRR3-AJgx4SeF7-mfO9EJryPoMs3HOT0bA/F0udEER_mJQ.jpg?size=1280x720&amp;quality=96&amp;sign=eb9d33b0bddeab78f0b295c111bc6c89&amp;type=album" style="width:558.75pt;height:421.5pt;visibility:visible">
            <v:imagedata r:id="rId13" o:title="" cropleft="5864f" cropright="11380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уроках я тоже не последняя, пока вторая…</w: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4149">
        <w:rPr>
          <w:noProof/>
          <w:lang w:eastAsia="ru-RU"/>
        </w:rPr>
        <w:pict>
          <v:shape id="Рисунок 22" o:spid="_x0000_i1035" type="#_x0000_t75" alt="https://sun9-70.userapi.com/impg/QgNt7TmUusGyWZ5tioQ1hCTAd4F-MDJtPVpbwg/IfdWyb7aIs0.jpg?size=1280x720&amp;quality=96&amp;sign=b8dca4598f689b1983398e52e2bb9148&amp;type=album" style="width:537.75pt;height:329.25pt;visibility:visible">
            <v:imagedata r:id="rId14" o:title="" cropright="4352f"/>
          </v:shape>
        </w:pict>
      </w: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40AA" w:rsidRPr="00460EAB" w:rsidRDefault="000940AA" w:rsidP="002A3508">
      <w:pPr>
        <w:jc w:val="center"/>
        <w:rPr>
          <w:rFonts w:ascii="Times New Roman" w:hAnsi="Times New Roman" w:cs="Times New Roman"/>
          <w:sz w:val="72"/>
          <w:szCs w:val="72"/>
        </w:rPr>
      </w:pPr>
      <w:r w:rsidRPr="00460EAB">
        <w:rPr>
          <w:rFonts w:ascii="Times New Roman" w:hAnsi="Times New Roman" w:cs="Times New Roman"/>
          <w:sz w:val="72"/>
          <w:szCs w:val="72"/>
        </w:rPr>
        <w:t>Был ещё субботник в октябре по приборке территории у Храма, работа по сбору информации про Ермаковскую больницу, художественные выступления на Масленице в селе и в клубе, выполнение разовых поручений и что-то ещё…так, маленькое…</w:t>
      </w:r>
    </w:p>
    <w:p w:rsidR="000940AA" w:rsidRPr="00460EAB" w:rsidRDefault="000940AA" w:rsidP="00460EAB">
      <w:pPr>
        <w:rPr>
          <w:rFonts w:ascii="Times New Roman" w:hAnsi="Times New Roman" w:cs="Times New Roman"/>
          <w:sz w:val="96"/>
          <w:szCs w:val="96"/>
        </w:rPr>
      </w:pPr>
    </w:p>
    <w:p w:rsidR="000940AA" w:rsidRPr="002A3508" w:rsidRDefault="000940AA" w:rsidP="002A350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940AA" w:rsidRPr="002A3508" w:rsidSect="002A3508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3508"/>
    <w:rsid w:val="000940AA"/>
    <w:rsid w:val="001A7F33"/>
    <w:rsid w:val="002A3508"/>
    <w:rsid w:val="002E7BF3"/>
    <w:rsid w:val="00386C8B"/>
    <w:rsid w:val="00460EAB"/>
    <w:rsid w:val="008B1A7E"/>
    <w:rsid w:val="008C7B56"/>
    <w:rsid w:val="00BD2A6B"/>
    <w:rsid w:val="00EB4149"/>
    <w:rsid w:val="00ED4BDD"/>
    <w:rsid w:val="00F23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A6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3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3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57</TotalTime>
  <Pages>11</Pages>
  <Words>133</Words>
  <Characters>761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Николас .</dc:creator>
  <cp:keywords/>
  <dc:description/>
  <cp:lastModifiedBy>Ученик</cp:lastModifiedBy>
  <cp:revision>4</cp:revision>
  <dcterms:created xsi:type="dcterms:W3CDTF">2021-11-30T04:50:00Z</dcterms:created>
  <dcterms:modified xsi:type="dcterms:W3CDTF">2021-11-30T12:03:00Z</dcterms:modified>
</cp:coreProperties>
</file>